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settings.xml.rels><?xml version="1.0" encoding="UTF-8"?>
<Relationships xmlns="http://schemas.openxmlformats.org/package/2006/relationships"><Relationship Id="rId1" Type="http://schemas.openxmlformats.org/officeDocument/2006/relationships/attachedTemplate" TargetMode="External" Target="file:/C:/Users/Administrator/Desktop/&#21326;&#22799;&#20449;&#29992;&#25991;&#20214;&#27169;&#26495;/&#21326;&#22799;&#20449;&#29992;&#23383;&#22836;&#32440;&#27169;&#26495;-cn.dot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华夏信用字头纸模板-cn</Template>
  <TotalTime>4</TotalTime>
  <Words>228</Words>
  <Pages>1</Pages>
  <Characters>228</Characters>
  <Application>WPS Office</Application>
  <DocSecurity>0</DocSecurity>
  <Paragraphs>14</Paragraphs>
  <ScaleCrop>false</ScaleCrop>
  <Company>HUAXIA CREDIT</Company>
  <LinksUpToDate>false</LinksUpToDate>
  <CharactersWithSpaces>252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2015-01-07T03:09:00Z</dcterms:created>
  <dc:creator>Erika Yabei Hu</dc:creator>
  <lastModifiedBy>BMH-AN10</lastModifiedBy>
  <lastPrinted>2013-08-16T04:17:00Z</lastPrinted>
  <dcterms:modified xsi:type="dcterms:W3CDTF">2023-03-09T13:25:42Z</dcterms:modified>
  <revision>9</revision>
  <dc:title>*12B/F, Raise Plaza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01AEB07660E3474BA7815FD6E87D8520</vt:lpwstr>
  </property>
</Properties>
</file>